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1Light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:rsidTr="00ED20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550"/>
        </w:trPr>
        <w:tc>
          <w:tcPr>
            <w:tcW w:w="7380" w:type="dxa"/>
            <w:tcMar>
              <w:right w:w="288" w:type="dxa"/>
            </w:tcMar>
          </w:tcPr>
          <w:p w:rsidR="005C61E4" w:rsidRDefault="005A08F5" w:rsidP="005C61E4">
            <w:pPr>
              <w:spacing w:after="160" w:line="312" w:lineRule="auto"/>
              <w:rPr>
                <w:noProof/>
                <w:lang w:eastAsia="en-US"/>
              </w:rPr>
            </w:pPr>
            <w:bookmarkStart w:id="0" w:name="_GoBack"/>
            <w:bookmarkEnd w:id="0"/>
            <w:r w:rsidRPr="005A08F5">
              <w:rPr>
                <w:rFonts w:ascii="Calibri" w:eastAsia="Calibri" w:hAnsi="Calibri" w:cs="Times New Roman"/>
                <w:noProof/>
                <w:color w:val="auto"/>
                <w:sz w:val="22"/>
                <w:szCs w:val="22"/>
                <w:lang w:eastAsia="en-US"/>
              </w:rPr>
              <w:drawing>
                <wp:inline distT="0" distB="0" distL="0" distR="0" wp14:anchorId="17187CCE" wp14:editId="2178989F">
                  <wp:extent cx="4449170" cy="1890215"/>
                  <wp:effectExtent l="0" t="0" r="0" b="0"/>
                  <wp:docPr id="3" name="Picture 3" descr="E:\House Photos\house Front 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House Photos\house Front 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6246" cy="1893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t xml:space="preserve">  </w:t>
            </w:r>
          </w:p>
          <w:p w:rsidR="005A08F5" w:rsidRDefault="005A08F5" w:rsidP="005C61E4">
            <w:pPr>
              <w:spacing w:after="160" w:line="312" w:lineRule="auto"/>
            </w:pPr>
            <w:r>
              <w:rPr>
                <w:noProof/>
                <w:lang w:eastAsia="en-US"/>
              </w:rPr>
              <w:drawing>
                <wp:inline distT="0" distB="0" distL="0" distR="0" wp14:anchorId="05C8B1D8">
                  <wp:extent cx="2019869" cy="103723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057" cy="1041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E07A7">
              <w:t xml:space="preserve">   </w:t>
            </w:r>
            <w:r>
              <w:t xml:space="preserve">  </w:t>
            </w:r>
            <w:r w:rsidR="00132AE6">
              <w:t xml:space="preserve">    </w:t>
            </w:r>
            <w:r>
              <w:t xml:space="preserve">   </w:t>
            </w:r>
            <w:r>
              <w:rPr>
                <w:noProof/>
                <w:lang w:eastAsia="en-US"/>
              </w:rPr>
              <w:drawing>
                <wp:inline distT="0" distB="0" distL="0" distR="0" wp14:anchorId="5E5DD3A4" wp14:editId="508D1D68">
                  <wp:extent cx="1992573" cy="1037228"/>
                  <wp:effectExtent l="0" t="0" r="825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110" cy="1036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E07A7" w:rsidRDefault="00BE07A7" w:rsidP="005C61E4">
            <w:pPr>
              <w:spacing w:after="160" w:line="312" w:lineRule="auto"/>
            </w:pPr>
            <w:r>
              <w:rPr>
                <w:noProof/>
                <w:lang w:eastAsia="en-US"/>
              </w:rPr>
              <w:drawing>
                <wp:inline distT="0" distB="0" distL="0" distR="0" wp14:anchorId="32464E31">
                  <wp:extent cx="2019869" cy="1235122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229" cy="1234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32AE6">
              <w:t xml:space="preserve">            </w:t>
            </w:r>
            <w:r w:rsidR="00132AE6">
              <w:rPr>
                <w:noProof/>
                <w:lang w:eastAsia="en-US"/>
              </w:rPr>
              <w:drawing>
                <wp:inline distT="0" distB="0" distL="0" distR="0" wp14:anchorId="021FD477">
                  <wp:extent cx="1992573" cy="1241946"/>
                  <wp:effectExtent l="0" t="0" r="825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552" cy="12419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C61E4" w:rsidRPr="00097D1C" w:rsidRDefault="00097D1C" w:rsidP="005C61E4">
            <w:pPr>
              <w:pStyle w:val="Date"/>
              <w:rPr>
                <w:sz w:val="72"/>
                <w:szCs w:val="72"/>
                <w:u w:val="single"/>
              </w:rPr>
            </w:pPr>
            <w:r w:rsidRPr="00097D1C">
              <w:rPr>
                <w:sz w:val="72"/>
                <w:szCs w:val="72"/>
                <w:u w:val="single"/>
              </w:rPr>
              <w:t>HOUSE FOR SALE</w:t>
            </w:r>
          </w:p>
          <w:p w:rsidR="005C61E4" w:rsidRPr="00097D1C" w:rsidRDefault="00097D1C" w:rsidP="005313E7">
            <w:pPr>
              <w:pStyle w:val="Title"/>
              <w:jc w:val="center"/>
              <w:rPr>
                <w:sz w:val="64"/>
                <w:szCs w:val="64"/>
              </w:rPr>
            </w:pPr>
            <w:r w:rsidRPr="00097D1C">
              <w:rPr>
                <w:sz w:val="64"/>
                <w:szCs w:val="64"/>
              </w:rPr>
              <w:t>8558 sw 80</w:t>
            </w:r>
            <w:r w:rsidRPr="00097D1C">
              <w:rPr>
                <w:sz w:val="64"/>
                <w:szCs w:val="64"/>
                <w:vertAlign w:val="superscript"/>
              </w:rPr>
              <w:t>TH</w:t>
            </w:r>
            <w:r w:rsidRPr="00097D1C">
              <w:rPr>
                <w:sz w:val="64"/>
                <w:szCs w:val="64"/>
              </w:rPr>
              <w:t xml:space="preserve"> PL</w:t>
            </w:r>
          </w:p>
          <w:p w:rsidR="00097D1C" w:rsidRDefault="00097D1C" w:rsidP="005313E7">
            <w:pPr>
              <w:jc w:val="center"/>
              <w:rPr>
                <w:sz w:val="30"/>
                <w:szCs w:val="30"/>
              </w:rPr>
            </w:pPr>
            <w:r w:rsidRPr="007F42E8">
              <w:rPr>
                <w:sz w:val="30"/>
                <w:szCs w:val="30"/>
              </w:rPr>
              <w:t>GAINESVILLE</w:t>
            </w:r>
            <w:r w:rsidR="00132AE6">
              <w:rPr>
                <w:sz w:val="30"/>
                <w:szCs w:val="30"/>
              </w:rPr>
              <w:t>,</w:t>
            </w:r>
            <w:r w:rsidRPr="007F42E8">
              <w:rPr>
                <w:sz w:val="30"/>
                <w:szCs w:val="30"/>
              </w:rPr>
              <w:t xml:space="preserve"> FL 32608</w:t>
            </w:r>
          </w:p>
          <w:p w:rsidR="007060FE" w:rsidRPr="007060FE" w:rsidRDefault="007060FE" w:rsidP="005313E7">
            <w:pPr>
              <w:jc w:val="center"/>
              <w:rPr>
                <w:b/>
                <w:sz w:val="30"/>
                <w:szCs w:val="30"/>
              </w:rPr>
            </w:pPr>
            <w:r w:rsidRPr="007060FE">
              <w:rPr>
                <w:b/>
                <w:sz w:val="30"/>
                <w:szCs w:val="30"/>
              </w:rPr>
              <w:t>$ 244, 990</w:t>
            </w:r>
            <w:r>
              <w:rPr>
                <w:b/>
                <w:sz w:val="30"/>
                <w:szCs w:val="30"/>
              </w:rPr>
              <w:t xml:space="preserve"> </w:t>
            </w:r>
          </w:p>
          <w:p w:rsidR="005313E7" w:rsidRDefault="005313E7" w:rsidP="005313E7">
            <w:pPr>
              <w:rPr>
                <w:color w:val="1B7B99" w:themeColor="accent6" w:themeShade="BF"/>
                <w:sz w:val="30"/>
                <w:szCs w:val="30"/>
              </w:rPr>
            </w:pPr>
          </w:p>
          <w:p w:rsidR="005313E7" w:rsidRDefault="00097D1C" w:rsidP="005313E7">
            <w:pPr>
              <w:rPr>
                <w:color w:val="1B7B99" w:themeColor="accent6" w:themeShade="BF"/>
                <w:sz w:val="28"/>
                <w:szCs w:val="28"/>
              </w:rPr>
            </w:pPr>
            <w:r w:rsidRPr="005313E7">
              <w:rPr>
                <w:color w:val="1B7B99" w:themeColor="accent6" w:themeShade="BF"/>
                <w:sz w:val="28"/>
                <w:szCs w:val="28"/>
              </w:rPr>
              <w:t>LONGLEAF VILLAGE</w:t>
            </w:r>
            <w:r w:rsidR="007060FE">
              <w:rPr>
                <w:color w:val="1B7B99" w:themeColor="accent6" w:themeShade="BF"/>
                <w:sz w:val="28"/>
                <w:szCs w:val="28"/>
              </w:rPr>
              <w:t xml:space="preserve"> </w:t>
            </w:r>
          </w:p>
          <w:p w:rsidR="00ED20E5" w:rsidRPr="005313E7" w:rsidRDefault="00A9661D" w:rsidP="00ED20E5">
            <w:pPr>
              <w:pStyle w:val="ListParagraph"/>
              <w:numPr>
                <w:ilvl w:val="0"/>
                <w:numId w:val="11"/>
              </w:numPr>
            </w:pPr>
            <w:r>
              <w:t>I</w:t>
            </w:r>
            <w:r w:rsidR="00132AE6" w:rsidRPr="005313E7">
              <w:t>mpeccable</w:t>
            </w:r>
            <w:r w:rsidR="00ED20E5" w:rsidRPr="005313E7">
              <w:t xml:space="preserve"> starter home</w:t>
            </w:r>
            <w:r w:rsidR="005313E7" w:rsidRPr="005313E7">
              <w:t xml:space="preserve"> with a bunch of upgrades</w:t>
            </w:r>
            <w:r w:rsidR="00ED20E5" w:rsidRPr="005313E7">
              <w:t xml:space="preserve"> in a peaceful and much sought-after neighborhood.</w:t>
            </w:r>
          </w:p>
          <w:p w:rsidR="005313E7" w:rsidRPr="005313E7" w:rsidRDefault="005313E7" w:rsidP="005313E7">
            <w:pPr>
              <w:pStyle w:val="ListParagraph"/>
              <w:numPr>
                <w:ilvl w:val="0"/>
                <w:numId w:val="11"/>
              </w:numPr>
            </w:pPr>
            <w:r w:rsidRPr="005313E7">
              <w:t>3 bedrooms/ 2 bathrooms</w:t>
            </w:r>
            <w:r w:rsidR="004A4415">
              <w:t>/ 2-car garage</w:t>
            </w:r>
          </w:p>
          <w:p w:rsidR="005313E7" w:rsidRPr="005313E7" w:rsidRDefault="005313E7" w:rsidP="005313E7">
            <w:pPr>
              <w:pStyle w:val="ListParagraph"/>
              <w:numPr>
                <w:ilvl w:val="0"/>
                <w:numId w:val="11"/>
              </w:numPr>
            </w:pPr>
            <w:r w:rsidRPr="005313E7">
              <w:t xml:space="preserve">1,504 sq. ft. of heated/cooled space. </w:t>
            </w:r>
          </w:p>
          <w:p w:rsidR="005313E7" w:rsidRPr="005313E7" w:rsidRDefault="005313E7" w:rsidP="005313E7">
            <w:pPr>
              <w:pStyle w:val="ListParagraph"/>
              <w:numPr>
                <w:ilvl w:val="0"/>
                <w:numId w:val="11"/>
              </w:numPr>
            </w:pPr>
            <w:r w:rsidRPr="005313E7">
              <w:t>Home built in 2007 by eco-fr</w:t>
            </w:r>
            <w:r w:rsidR="00F25C18">
              <w:t>iendly builder, Tommy Williams</w:t>
            </w:r>
          </w:p>
          <w:p w:rsidR="005313E7" w:rsidRPr="005313E7" w:rsidRDefault="005313E7" w:rsidP="005313E7">
            <w:pPr>
              <w:pStyle w:val="ListParagraph"/>
              <w:numPr>
                <w:ilvl w:val="0"/>
                <w:numId w:val="11"/>
              </w:numPr>
            </w:pPr>
            <w:r w:rsidRPr="005313E7">
              <w:t xml:space="preserve">Vaulted ceiling in the great room </w:t>
            </w:r>
          </w:p>
          <w:p w:rsidR="005313E7" w:rsidRDefault="005313E7" w:rsidP="005313E7">
            <w:pPr>
              <w:pStyle w:val="ListParagraph"/>
              <w:numPr>
                <w:ilvl w:val="0"/>
                <w:numId w:val="11"/>
              </w:numPr>
            </w:pPr>
            <w:r w:rsidRPr="005313E7">
              <w:t>Crown molding in all bedrooms and bathrooms</w:t>
            </w:r>
          </w:p>
          <w:p w:rsidR="00A9661D" w:rsidRPr="005313E7" w:rsidRDefault="00A9661D" w:rsidP="005313E7">
            <w:pPr>
              <w:pStyle w:val="ListParagraph"/>
              <w:numPr>
                <w:ilvl w:val="0"/>
                <w:numId w:val="11"/>
              </w:numPr>
            </w:pPr>
            <w:r>
              <w:t>Jet-tub in master’s bathroom and his/her walk-in closets</w:t>
            </w:r>
          </w:p>
          <w:p w:rsidR="005313E7" w:rsidRPr="005313E7" w:rsidRDefault="005313E7" w:rsidP="005313E7">
            <w:pPr>
              <w:pStyle w:val="ListParagraph"/>
              <w:numPr>
                <w:ilvl w:val="0"/>
                <w:numId w:val="11"/>
              </w:numPr>
            </w:pPr>
            <w:r w:rsidRPr="005313E7">
              <w:t>Wood laminate</w:t>
            </w:r>
            <w:r w:rsidR="00F25C18">
              <w:t xml:space="preserve"> flooring</w:t>
            </w:r>
            <w:r w:rsidRPr="005313E7">
              <w:t xml:space="preserve"> in great room, Berber carpets in bedrooms, &amp; tile in </w:t>
            </w:r>
            <w:r w:rsidR="00F25C18">
              <w:t xml:space="preserve">the </w:t>
            </w:r>
            <w:r w:rsidRPr="005313E7">
              <w:t>kitchen and bathrooms</w:t>
            </w:r>
          </w:p>
          <w:p w:rsidR="005C61E4" w:rsidRPr="005313E7" w:rsidRDefault="00097D1C" w:rsidP="00097D1C">
            <w:pPr>
              <w:pStyle w:val="ListParagraph"/>
              <w:numPr>
                <w:ilvl w:val="0"/>
                <w:numId w:val="11"/>
              </w:numPr>
            </w:pPr>
            <w:r w:rsidRPr="005313E7">
              <w:t>8 mi</w:t>
            </w:r>
            <w:r w:rsidR="0090099D" w:rsidRPr="005313E7">
              <w:t>les</w:t>
            </w:r>
            <w:r w:rsidRPr="005313E7">
              <w:t xml:space="preserve"> </w:t>
            </w:r>
            <w:r w:rsidR="005313E7" w:rsidRPr="005313E7">
              <w:t>to</w:t>
            </w:r>
            <w:r w:rsidRPr="005313E7">
              <w:t xml:space="preserve"> UF Health Shands</w:t>
            </w:r>
            <w:r w:rsidR="00ED20E5" w:rsidRPr="005313E7">
              <w:t xml:space="preserve"> &amp; VA</w:t>
            </w:r>
          </w:p>
          <w:p w:rsidR="00097D1C" w:rsidRPr="005313E7" w:rsidRDefault="00097D1C" w:rsidP="00097D1C">
            <w:pPr>
              <w:pStyle w:val="ListParagraph"/>
              <w:numPr>
                <w:ilvl w:val="0"/>
                <w:numId w:val="11"/>
              </w:numPr>
            </w:pPr>
            <w:r w:rsidRPr="005313E7">
              <w:t xml:space="preserve">Close to shopping outlets </w:t>
            </w:r>
            <w:r w:rsidR="00132AE6">
              <w:t>&amp; restaurants</w:t>
            </w:r>
            <w:r w:rsidRPr="005313E7">
              <w:t>(Celebration Point</w:t>
            </w:r>
            <w:r w:rsidR="007F42E8" w:rsidRPr="005313E7">
              <w:t>e</w:t>
            </w:r>
            <w:r w:rsidRPr="005313E7">
              <w:t xml:space="preserve"> &amp; Butler Plaza)</w:t>
            </w:r>
          </w:p>
          <w:p w:rsidR="00880783" w:rsidRPr="005313E7" w:rsidRDefault="00880783" w:rsidP="005313E7">
            <w:pPr>
              <w:ind w:left="360"/>
            </w:pPr>
          </w:p>
        </w:tc>
        <w:tc>
          <w:tcPr>
            <w:tcW w:w="3420" w:type="dxa"/>
          </w:tcPr>
          <w:p w:rsidR="005C61E4" w:rsidRPr="007F42E8" w:rsidRDefault="00ED20E5" w:rsidP="005C61E4">
            <w:pPr>
              <w:pStyle w:val="Heading2"/>
              <w:outlineLvl w:val="1"/>
              <w:rPr>
                <w:sz w:val="26"/>
                <w:szCs w:val="26"/>
              </w:rPr>
            </w:pPr>
            <w:r w:rsidRPr="007F42E8">
              <w:rPr>
                <w:sz w:val="26"/>
                <w:szCs w:val="26"/>
              </w:rPr>
              <w:t>Stainless steel appliances, back splash</w:t>
            </w:r>
            <w:r w:rsidR="00132AE6">
              <w:rPr>
                <w:sz w:val="26"/>
                <w:szCs w:val="26"/>
              </w:rPr>
              <w:t>,</w:t>
            </w:r>
            <w:r w:rsidRPr="007F42E8">
              <w:rPr>
                <w:sz w:val="26"/>
                <w:szCs w:val="26"/>
              </w:rPr>
              <w:t xml:space="preserve"> &amp; granite countertop</w:t>
            </w:r>
            <w:r w:rsidR="007F42E8" w:rsidRPr="007F42E8">
              <w:rPr>
                <w:sz w:val="26"/>
                <w:szCs w:val="26"/>
              </w:rPr>
              <w:t xml:space="preserve"> in the kitchen</w:t>
            </w:r>
          </w:p>
          <w:p w:rsidR="005C61E4" w:rsidRPr="00ED20E5" w:rsidRDefault="00FC0820" w:rsidP="005C61E4">
            <w:pPr>
              <w:pStyle w:val="Heading2"/>
              <w:outlineLvl w:val="1"/>
              <w:rPr>
                <w:sz w:val="26"/>
                <w:szCs w:val="26"/>
              </w:rPr>
            </w:pPr>
            <w:sdt>
              <w:sdtPr>
                <w:rPr>
                  <w:sz w:val="26"/>
                  <w:szCs w:val="26"/>
                </w:rPr>
                <w:alias w:val="Dividing line graphic:"/>
                <w:tag w:val="Dividing line graphic:"/>
                <w:id w:val="-909312545"/>
                <w:placeholder>
                  <w:docPart w:val="B116AE544FA04F6593BB3FCABFA5F459"/>
                </w:placeholder>
                <w:temporary/>
                <w:showingPlcHdr/>
                <w:text/>
              </w:sdtPr>
              <w:sdtEndPr/>
              <w:sdtContent>
                <w:r w:rsidR="005C61E4" w:rsidRPr="00ED20E5">
                  <w:rPr>
                    <w:sz w:val="26"/>
                    <w:szCs w:val="26"/>
                  </w:rPr>
                  <w:t>────</w:t>
                </w:r>
              </w:sdtContent>
            </w:sdt>
          </w:p>
          <w:p w:rsidR="005C61E4" w:rsidRPr="00ED20E5" w:rsidRDefault="00ED20E5" w:rsidP="005C61E4">
            <w:pPr>
              <w:pStyle w:val="Heading2"/>
              <w:outlineLvl w:val="1"/>
              <w:rPr>
                <w:sz w:val="26"/>
                <w:szCs w:val="26"/>
              </w:rPr>
            </w:pPr>
            <w:r w:rsidRPr="00ED20E5">
              <w:rPr>
                <w:sz w:val="26"/>
                <w:szCs w:val="26"/>
              </w:rPr>
              <w:t xml:space="preserve">Enclosed back porch </w:t>
            </w:r>
            <w:r>
              <w:rPr>
                <w:sz w:val="26"/>
                <w:szCs w:val="26"/>
              </w:rPr>
              <w:t>[day room]</w:t>
            </w:r>
            <w:r w:rsidRPr="00ED20E5">
              <w:rPr>
                <w:sz w:val="26"/>
                <w:szCs w:val="26"/>
              </w:rPr>
              <w:t xml:space="preserve"> (glass/aluminum)</w:t>
            </w:r>
          </w:p>
          <w:p w:rsidR="005C61E4" w:rsidRPr="00ED20E5" w:rsidRDefault="00FC0820" w:rsidP="005C61E4">
            <w:pPr>
              <w:pStyle w:val="Heading2"/>
              <w:outlineLvl w:val="1"/>
              <w:rPr>
                <w:sz w:val="26"/>
                <w:szCs w:val="26"/>
              </w:rPr>
            </w:pPr>
            <w:sdt>
              <w:sdtPr>
                <w:rPr>
                  <w:sz w:val="26"/>
                  <w:szCs w:val="26"/>
                </w:rPr>
                <w:alias w:val="Dividing line graphic:"/>
                <w:tag w:val="Dividing line graphic:"/>
                <w:id w:val="1193575528"/>
                <w:placeholder>
                  <w:docPart w:val="75BA7EB4598C4F0DB055E645F60879D5"/>
                </w:placeholder>
                <w:temporary/>
                <w:showingPlcHdr/>
                <w:text/>
              </w:sdtPr>
              <w:sdtEndPr/>
              <w:sdtContent>
                <w:r w:rsidR="005C61E4" w:rsidRPr="00ED20E5">
                  <w:rPr>
                    <w:sz w:val="26"/>
                    <w:szCs w:val="26"/>
                  </w:rPr>
                  <w:t>────</w:t>
                </w:r>
              </w:sdtContent>
            </w:sdt>
          </w:p>
          <w:p w:rsidR="005C61E4" w:rsidRPr="00ED20E5" w:rsidRDefault="00ED20E5" w:rsidP="005C61E4">
            <w:pPr>
              <w:pStyle w:val="Heading2"/>
              <w:outlineLvl w:val="1"/>
              <w:rPr>
                <w:sz w:val="26"/>
                <w:szCs w:val="26"/>
              </w:rPr>
            </w:pPr>
            <w:r w:rsidRPr="00ED20E5">
              <w:rPr>
                <w:sz w:val="26"/>
                <w:szCs w:val="26"/>
              </w:rPr>
              <w:t>Fenced backyard (gazebo &amp; kids playsets included with rubber mulch)</w:t>
            </w:r>
          </w:p>
          <w:p w:rsidR="005C61E4" w:rsidRPr="00ED20E5" w:rsidRDefault="00FC0820" w:rsidP="005C61E4">
            <w:pPr>
              <w:pStyle w:val="Heading2"/>
              <w:outlineLvl w:val="1"/>
              <w:rPr>
                <w:sz w:val="26"/>
                <w:szCs w:val="26"/>
              </w:rPr>
            </w:pPr>
            <w:sdt>
              <w:sdtPr>
                <w:rPr>
                  <w:sz w:val="26"/>
                  <w:szCs w:val="26"/>
                </w:rPr>
                <w:alias w:val="Dividing line graphic:"/>
                <w:tag w:val="Dividing line graphic:"/>
                <w:id w:val="-59171642"/>
                <w:placeholder>
                  <w:docPart w:val="735267161CAE4AB496521F4EC3D1D11C"/>
                </w:placeholder>
                <w:temporary/>
                <w:showingPlcHdr/>
                <w:text/>
              </w:sdtPr>
              <w:sdtEndPr/>
              <w:sdtContent>
                <w:r w:rsidR="005C61E4" w:rsidRPr="00ED20E5">
                  <w:rPr>
                    <w:sz w:val="26"/>
                    <w:szCs w:val="26"/>
                  </w:rPr>
                  <w:t>────</w:t>
                </w:r>
              </w:sdtContent>
            </w:sdt>
          </w:p>
          <w:p w:rsidR="005C61E4" w:rsidRPr="007F42E8" w:rsidRDefault="00ED20E5" w:rsidP="005C61E4">
            <w:pPr>
              <w:pStyle w:val="Heading2"/>
              <w:outlineLvl w:val="1"/>
              <w:rPr>
                <w:sz w:val="24"/>
                <w:szCs w:val="24"/>
              </w:rPr>
            </w:pPr>
            <w:r w:rsidRPr="007F42E8">
              <w:rPr>
                <w:sz w:val="24"/>
                <w:szCs w:val="24"/>
              </w:rPr>
              <w:t>Wood blinds in all bedrooms</w:t>
            </w:r>
            <w:r w:rsidR="00A9661D">
              <w:rPr>
                <w:sz w:val="24"/>
                <w:szCs w:val="24"/>
              </w:rPr>
              <w:t>, living room</w:t>
            </w:r>
            <w:r w:rsidRPr="007F42E8">
              <w:rPr>
                <w:sz w:val="24"/>
                <w:szCs w:val="24"/>
              </w:rPr>
              <w:t xml:space="preserve"> and kitchen; honeycomb and enclosed blinds in the day room</w:t>
            </w:r>
          </w:p>
          <w:p w:rsidR="005C61E4" w:rsidRPr="00ED20E5" w:rsidRDefault="00FC0820" w:rsidP="005C61E4">
            <w:pPr>
              <w:pStyle w:val="Heading2"/>
              <w:outlineLvl w:val="1"/>
              <w:rPr>
                <w:sz w:val="26"/>
                <w:szCs w:val="26"/>
              </w:rPr>
            </w:pPr>
            <w:sdt>
              <w:sdtPr>
                <w:rPr>
                  <w:sz w:val="26"/>
                  <w:szCs w:val="26"/>
                </w:rPr>
                <w:alias w:val="Dividing line graphic:"/>
                <w:tag w:val="Dividing line graphic:"/>
                <w:id w:val="1319850249"/>
                <w:placeholder>
                  <w:docPart w:val="D4B4F920A0224FE0B0646A4FBC1022C8"/>
                </w:placeholder>
                <w:temporary/>
                <w:showingPlcHdr/>
                <w:text/>
              </w:sdtPr>
              <w:sdtEndPr/>
              <w:sdtContent>
                <w:r w:rsidR="005C61E4" w:rsidRPr="00ED20E5">
                  <w:rPr>
                    <w:sz w:val="26"/>
                    <w:szCs w:val="26"/>
                  </w:rPr>
                  <w:t>────</w:t>
                </w:r>
              </w:sdtContent>
            </w:sdt>
          </w:p>
          <w:p w:rsidR="00AA4794" w:rsidRPr="00ED20E5" w:rsidRDefault="00ED20E5" w:rsidP="005C61E4">
            <w:pPr>
              <w:pStyle w:val="Heading2"/>
              <w:outlineLvl w:val="1"/>
              <w:rPr>
                <w:sz w:val="26"/>
                <w:szCs w:val="26"/>
              </w:rPr>
            </w:pPr>
            <w:r w:rsidRPr="00ED20E5">
              <w:rPr>
                <w:sz w:val="26"/>
                <w:szCs w:val="26"/>
              </w:rPr>
              <w:t>Pre-wired for surround sound &amp; alarm system</w:t>
            </w:r>
          </w:p>
          <w:p w:rsidR="005C61E4" w:rsidRPr="00A9661D" w:rsidRDefault="00097D1C" w:rsidP="00132AE6">
            <w:pPr>
              <w:pStyle w:val="Heading3"/>
              <w:outlineLvl w:val="2"/>
              <w:rPr>
                <w:sz w:val="18"/>
                <w:szCs w:val="18"/>
              </w:rPr>
            </w:pPr>
            <w:r w:rsidRPr="00A9661D">
              <w:rPr>
                <w:sz w:val="18"/>
                <w:szCs w:val="18"/>
              </w:rPr>
              <w:t>interested parties, please contact:</w:t>
            </w:r>
          </w:p>
          <w:p w:rsidR="005C61E4" w:rsidRPr="00A9661D" w:rsidRDefault="00097D1C" w:rsidP="00AA4794">
            <w:pPr>
              <w:pStyle w:val="ContactInfo"/>
              <w:spacing w:line="312" w:lineRule="auto"/>
              <w:rPr>
                <w:b/>
                <w:sz w:val="18"/>
                <w:szCs w:val="18"/>
              </w:rPr>
            </w:pPr>
            <w:r w:rsidRPr="00A9661D">
              <w:rPr>
                <w:b/>
                <w:sz w:val="18"/>
                <w:szCs w:val="18"/>
              </w:rPr>
              <w:t>Duke – (352) 870-8824</w:t>
            </w:r>
          </w:p>
          <w:p w:rsidR="00097D1C" w:rsidRPr="00ED20E5" w:rsidRDefault="00097D1C" w:rsidP="00AA4794">
            <w:pPr>
              <w:pStyle w:val="ContactInfo"/>
              <w:spacing w:line="312" w:lineRule="auto"/>
              <w:rPr>
                <w:sz w:val="26"/>
                <w:szCs w:val="26"/>
              </w:rPr>
            </w:pPr>
            <w:r w:rsidRPr="00A9661D">
              <w:rPr>
                <w:b/>
                <w:sz w:val="18"/>
                <w:szCs w:val="18"/>
              </w:rPr>
              <w:t>Millie – (352) 226-2212</w:t>
            </w:r>
          </w:p>
        </w:tc>
      </w:tr>
    </w:tbl>
    <w:p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0820" w:rsidRDefault="00FC0820" w:rsidP="005F5D5F">
      <w:pPr>
        <w:spacing w:after="0" w:line="240" w:lineRule="auto"/>
      </w:pPr>
      <w:r>
        <w:separator/>
      </w:r>
    </w:p>
  </w:endnote>
  <w:endnote w:type="continuationSeparator" w:id="0">
    <w:p w:rsidR="00FC0820" w:rsidRDefault="00FC0820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0820" w:rsidRDefault="00FC0820" w:rsidP="005F5D5F">
      <w:pPr>
        <w:spacing w:after="0" w:line="240" w:lineRule="auto"/>
      </w:pPr>
      <w:r>
        <w:separator/>
      </w:r>
    </w:p>
  </w:footnote>
  <w:footnote w:type="continuationSeparator" w:id="0">
    <w:p w:rsidR="00FC0820" w:rsidRDefault="00FC0820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9643A"/>
    <w:multiLevelType w:val="hybridMultilevel"/>
    <w:tmpl w:val="BA0613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MwMDE0NDI0tTQwMTVS0lEKTi0uzszPAykwrAUAb7im0SwAAAA="/>
  </w:docVars>
  <w:rsids>
    <w:rsidRoot w:val="00097D1C"/>
    <w:rsid w:val="000168C0"/>
    <w:rsid w:val="000427C6"/>
    <w:rsid w:val="00076F31"/>
    <w:rsid w:val="00097D1C"/>
    <w:rsid w:val="000E60D2"/>
    <w:rsid w:val="00132AE6"/>
    <w:rsid w:val="00164661"/>
    <w:rsid w:val="00171CDD"/>
    <w:rsid w:val="00175521"/>
    <w:rsid w:val="00181FB9"/>
    <w:rsid w:val="00251739"/>
    <w:rsid w:val="00261A78"/>
    <w:rsid w:val="003B6A17"/>
    <w:rsid w:val="00411532"/>
    <w:rsid w:val="004A4415"/>
    <w:rsid w:val="005222EE"/>
    <w:rsid w:val="005313E7"/>
    <w:rsid w:val="00541BB3"/>
    <w:rsid w:val="00544732"/>
    <w:rsid w:val="00593D0D"/>
    <w:rsid w:val="005A08F5"/>
    <w:rsid w:val="005C61E4"/>
    <w:rsid w:val="005F5D5F"/>
    <w:rsid w:val="00665EA1"/>
    <w:rsid w:val="006E5B0F"/>
    <w:rsid w:val="007060FE"/>
    <w:rsid w:val="0079199F"/>
    <w:rsid w:val="007B5354"/>
    <w:rsid w:val="007F42E8"/>
    <w:rsid w:val="00837654"/>
    <w:rsid w:val="008717BB"/>
    <w:rsid w:val="00880783"/>
    <w:rsid w:val="008B5772"/>
    <w:rsid w:val="008C031F"/>
    <w:rsid w:val="008C1756"/>
    <w:rsid w:val="008D17FF"/>
    <w:rsid w:val="008F6C52"/>
    <w:rsid w:val="0090099D"/>
    <w:rsid w:val="009141C6"/>
    <w:rsid w:val="00A03450"/>
    <w:rsid w:val="00A9661D"/>
    <w:rsid w:val="00A97C88"/>
    <w:rsid w:val="00AA4794"/>
    <w:rsid w:val="00AB3068"/>
    <w:rsid w:val="00AB58F4"/>
    <w:rsid w:val="00AF32DC"/>
    <w:rsid w:val="00B46A60"/>
    <w:rsid w:val="00BC6ED1"/>
    <w:rsid w:val="00BE07A7"/>
    <w:rsid w:val="00C57F20"/>
    <w:rsid w:val="00D16845"/>
    <w:rsid w:val="00D56FBE"/>
    <w:rsid w:val="00D74571"/>
    <w:rsid w:val="00D751DD"/>
    <w:rsid w:val="00E3564F"/>
    <w:rsid w:val="00EC1838"/>
    <w:rsid w:val="00ED20E5"/>
    <w:rsid w:val="00F2548A"/>
    <w:rsid w:val="00F25C18"/>
    <w:rsid w:val="00FA21D4"/>
    <w:rsid w:val="00FB2003"/>
    <w:rsid w:val="00FC0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EF3E0381-5123-408A-87D7-C3FE8967D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customStyle="1" w:styleId="GridTable1Light1">
    <w:name w:val="Grid Table 1 Light1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6E5B0F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customStyle="1" w:styleId="PlainTable11">
    <w:name w:val="Plain Table 1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MDC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116AE544FA04F6593BB3FCABFA5F4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3B2B5-23FD-47E2-A4C1-CC0E300D0134}"/>
      </w:docPartPr>
      <w:docPartBody>
        <w:p w:rsidR="00867E63" w:rsidRDefault="00867E63">
          <w:pPr>
            <w:pStyle w:val="B116AE544FA04F6593BB3FCABFA5F459"/>
          </w:pPr>
          <w:r w:rsidRPr="00AA4794">
            <w:t>────</w:t>
          </w:r>
        </w:p>
      </w:docPartBody>
    </w:docPart>
    <w:docPart>
      <w:docPartPr>
        <w:name w:val="75BA7EB4598C4F0DB055E645F6087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8684C-2108-4CC3-8D95-277A9AE51EF5}"/>
      </w:docPartPr>
      <w:docPartBody>
        <w:p w:rsidR="00867E63" w:rsidRDefault="00867E63">
          <w:pPr>
            <w:pStyle w:val="75BA7EB4598C4F0DB055E645F60879D5"/>
          </w:pPr>
          <w:r w:rsidRPr="00AA4794">
            <w:t>────</w:t>
          </w:r>
        </w:p>
      </w:docPartBody>
    </w:docPart>
    <w:docPart>
      <w:docPartPr>
        <w:name w:val="735267161CAE4AB496521F4EC3D1D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8FC28-724E-4F1D-8B0C-354EB1FD582E}"/>
      </w:docPartPr>
      <w:docPartBody>
        <w:p w:rsidR="00867E63" w:rsidRDefault="00867E63">
          <w:pPr>
            <w:pStyle w:val="735267161CAE4AB496521F4EC3D1D11C"/>
          </w:pPr>
          <w:r w:rsidRPr="00AA4794">
            <w:t>────</w:t>
          </w:r>
        </w:p>
      </w:docPartBody>
    </w:docPart>
    <w:docPart>
      <w:docPartPr>
        <w:name w:val="D4B4F920A0224FE0B0646A4FBC102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23C29-74C7-4AB7-B820-5BE6C99665D8}"/>
      </w:docPartPr>
      <w:docPartBody>
        <w:p w:rsidR="00867E63" w:rsidRDefault="00867E63">
          <w:pPr>
            <w:pStyle w:val="D4B4F920A0224FE0B0646A4FBC1022C8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E63"/>
    <w:rsid w:val="00867E63"/>
    <w:rsid w:val="00F4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606CF75A5164F7199F07A2002EAA454">
    <w:name w:val="C606CF75A5164F7199F07A2002EAA454"/>
  </w:style>
  <w:style w:type="paragraph" w:customStyle="1" w:styleId="743AFC9E3D6C4862A34A5C3276EE82B9">
    <w:name w:val="743AFC9E3D6C4862A34A5C3276EE82B9"/>
  </w:style>
  <w:style w:type="paragraph" w:customStyle="1" w:styleId="B5CC7AC633194D3AA2E704D21E9C476B">
    <w:name w:val="B5CC7AC633194D3AA2E704D21E9C476B"/>
  </w:style>
  <w:style w:type="paragraph" w:customStyle="1" w:styleId="8EFFEA431CA94A139EE65C93BCBFD81B">
    <w:name w:val="8EFFEA431CA94A139EE65C93BCBFD81B"/>
  </w:style>
  <w:style w:type="paragraph" w:customStyle="1" w:styleId="783C3B76D7DC40CCA33434A0B1872162">
    <w:name w:val="783C3B76D7DC40CCA33434A0B1872162"/>
  </w:style>
  <w:style w:type="paragraph" w:customStyle="1" w:styleId="B116AE544FA04F6593BB3FCABFA5F459">
    <w:name w:val="B116AE544FA04F6593BB3FCABFA5F459"/>
  </w:style>
  <w:style w:type="paragraph" w:customStyle="1" w:styleId="62900972CB7A4D58B094F1E3EF116711">
    <w:name w:val="62900972CB7A4D58B094F1E3EF116711"/>
  </w:style>
  <w:style w:type="paragraph" w:customStyle="1" w:styleId="75BA7EB4598C4F0DB055E645F60879D5">
    <w:name w:val="75BA7EB4598C4F0DB055E645F60879D5"/>
  </w:style>
  <w:style w:type="paragraph" w:customStyle="1" w:styleId="3F70C58441844E4DA25C45E0D2DEAC4B">
    <w:name w:val="3F70C58441844E4DA25C45E0D2DEAC4B"/>
  </w:style>
  <w:style w:type="paragraph" w:customStyle="1" w:styleId="735267161CAE4AB496521F4EC3D1D11C">
    <w:name w:val="735267161CAE4AB496521F4EC3D1D11C"/>
  </w:style>
  <w:style w:type="paragraph" w:customStyle="1" w:styleId="5CF6FD224487415990A973AA0B7DF235">
    <w:name w:val="5CF6FD224487415990A973AA0B7DF235"/>
  </w:style>
  <w:style w:type="paragraph" w:customStyle="1" w:styleId="D4B4F920A0224FE0B0646A4FBC1022C8">
    <w:name w:val="D4B4F920A0224FE0B0646A4FBC1022C8"/>
  </w:style>
  <w:style w:type="paragraph" w:customStyle="1" w:styleId="147F6AD863F541D58EA5739442AF0566">
    <w:name w:val="147F6AD863F541D58EA5739442AF0566"/>
  </w:style>
  <w:style w:type="paragraph" w:customStyle="1" w:styleId="F1A495E271DC4C8286ED40664AAD6E10">
    <w:name w:val="F1A495E271DC4C8286ED40664AAD6E10"/>
  </w:style>
  <w:style w:type="paragraph" w:customStyle="1" w:styleId="A57B33FF235444DDB9BABB696CCB547E">
    <w:name w:val="A57B33FF235444DDB9BABB696CCB547E"/>
  </w:style>
  <w:style w:type="paragraph" w:customStyle="1" w:styleId="A56E699F22B343FBA91A17395933CD2C">
    <w:name w:val="A56E699F22B343FBA91A17395933CD2C"/>
  </w:style>
  <w:style w:type="paragraph" w:customStyle="1" w:styleId="B1E9991E241248608193C113EAC097FC">
    <w:name w:val="B1E9991E241248608193C113EAC097FC"/>
  </w:style>
  <w:style w:type="paragraph" w:customStyle="1" w:styleId="50263023A2B0421DA725F7A9B8EFCDAE">
    <w:name w:val="50263023A2B0421DA725F7A9B8EFCD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17E049-D231-4DB7-9C8F-B89A1B46C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flyer.dotx</Template>
  <TotalTime>0</TotalTime>
  <Pages>2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Lim, Duke C.</dc:creator>
  <cp:keywords/>
  <dc:description/>
  <cp:lastModifiedBy>Hutchinson, D'Angela T.</cp:lastModifiedBy>
  <cp:revision>2</cp:revision>
  <dcterms:created xsi:type="dcterms:W3CDTF">2017-04-07T18:29:00Z</dcterms:created>
  <dcterms:modified xsi:type="dcterms:W3CDTF">2017-04-07T18:29:00Z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